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C8FE5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3359339C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001DC556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CLUB WELFARE OFFICER APPLICATION FORM</w:t>
      </w:r>
    </w:p>
    <w:p w14:paraId="112829AB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4CD34C27" w14:textId="77777777" w:rsidR="00E46E9B" w:rsidRDefault="00E46E9B" w:rsidP="00E46E9B">
      <w:pPr>
        <w:rPr>
          <w:rFonts w:ascii="Montserrat Medium" w:hAnsi="Montserrat Medium"/>
          <w:sz w:val="20"/>
          <w:szCs w:val="20"/>
        </w:rPr>
      </w:pPr>
    </w:p>
    <w:p w14:paraId="611D63DE" w14:textId="77777777" w:rsidR="00E46E9B" w:rsidRPr="007E0F6F" w:rsidRDefault="00E46E9B" w:rsidP="00E46E9B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681"/>
        <w:gridCol w:w="6095"/>
      </w:tblGrid>
      <w:tr w:rsidR="00E46E9B" w:rsidRPr="007E0F6F" w14:paraId="1384524A" w14:textId="77777777" w:rsidTr="00BD753B">
        <w:tc>
          <w:tcPr>
            <w:tcW w:w="3681" w:type="dxa"/>
            <w:shd w:val="clear" w:color="auto" w:fill="E7E6E6" w:themeFill="background2"/>
          </w:tcPr>
          <w:p w14:paraId="3F8D16B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Club Name</w:t>
            </w:r>
          </w:p>
        </w:tc>
        <w:tc>
          <w:tcPr>
            <w:tcW w:w="6095" w:type="dxa"/>
          </w:tcPr>
          <w:p w14:paraId="22AC2C04" w14:textId="096580FB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42215345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E9F526F" w14:textId="77777777" w:rsidTr="00BD753B">
        <w:tc>
          <w:tcPr>
            <w:tcW w:w="3681" w:type="dxa"/>
            <w:shd w:val="clear" w:color="auto" w:fill="E7E6E6" w:themeFill="background2"/>
          </w:tcPr>
          <w:p w14:paraId="56559AA7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Club Number</w:t>
            </w:r>
          </w:p>
        </w:tc>
        <w:tc>
          <w:tcPr>
            <w:tcW w:w="6095" w:type="dxa"/>
          </w:tcPr>
          <w:p w14:paraId="2D1AD43B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794CB3EC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112A1CCE" w14:textId="77777777" w:rsidR="00E46E9B" w:rsidRPr="007E0F6F" w:rsidRDefault="00E46E9B" w:rsidP="00E46E9B">
      <w:pPr>
        <w:jc w:val="center"/>
        <w:rPr>
          <w:rFonts w:ascii="Montserrat Medium" w:hAnsi="Montserrat Medium"/>
          <w:b/>
          <w:sz w:val="20"/>
          <w:szCs w:val="20"/>
        </w:rPr>
      </w:pPr>
    </w:p>
    <w:p w14:paraId="179FD252" w14:textId="77777777" w:rsidR="00E46E9B" w:rsidRPr="007E0F6F" w:rsidRDefault="00E46E9B" w:rsidP="00E46E9B">
      <w:pPr>
        <w:jc w:val="center"/>
        <w:rPr>
          <w:rFonts w:ascii="Montserrat Medium" w:hAnsi="Montserrat Medium"/>
          <w:b/>
          <w:sz w:val="20"/>
          <w:szCs w:val="20"/>
        </w:rPr>
      </w:pPr>
      <w:r w:rsidRPr="007E0F6F">
        <w:rPr>
          <w:rFonts w:ascii="Montserrat Medium" w:hAnsi="Montserrat Medium"/>
          <w:b/>
          <w:sz w:val="20"/>
          <w:szCs w:val="20"/>
        </w:rPr>
        <w:t>APPLICANT DETAILS</w:t>
      </w:r>
    </w:p>
    <w:p w14:paraId="69545234" w14:textId="77777777" w:rsidR="00E46E9B" w:rsidRPr="007E0F6F" w:rsidRDefault="00E46E9B" w:rsidP="00E46E9B">
      <w:pPr>
        <w:rPr>
          <w:rFonts w:ascii="Montserrat Medium" w:hAnsi="Montserrat Medium"/>
          <w:b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681"/>
        <w:gridCol w:w="6095"/>
      </w:tblGrid>
      <w:tr w:rsidR="00E46E9B" w:rsidRPr="007E0F6F" w14:paraId="3909AD16" w14:textId="77777777" w:rsidTr="00BD753B">
        <w:tc>
          <w:tcPr>
            <w:tcW w:w="3681" w:type="dxa"/>
            <w:shd w:val="clear" w:color="auto" w:fill="E7E6E6" w:themeFill="background2"/>
          </w:tcPr>
          <w:p w14:paraId="62E27A7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Full Name</w:t>
            </w:r>
          </w:p>
        </w:tc>
        <w:tc>
          <w:tcPr>
            <w:tcW w:w="6095" w:type="dxa"/>
          </w:tcPr>
          <w:p w14:paraId="2582194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0B117D89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5782D49F" w14:textId="77777777" w:rsidTr="00BD753B">
        <w:tc>
          <w:tcPr>
            <w:tcW w:w="3681" w:type="dxa"/>
            <w:shd w:val="clear" w:color="auto" w:fill="E7E6E6" w:themeFill="background2"/>
          </w:tcPr>
          <w:p w14:paraId="4342074C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Postal Address</w:t>
            </w:r>
          </w:p>
          <w:p w14:paraId="571ED47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54C8A0C2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FCC04AD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40DC1E4A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8927C68" w14:textId="77777777" w:rsidTr="00BD753B">
        <w:tc>
          <w:tcPr>
            <w:tcW w:w="3681" w:type="dxa"/>
            <w:shd w:val="clear" w:color="auto" w:fill="E7E6E6" w:themeFill="background2"/>
          </w:tcPr>
          <w:p w14:paraId="5123CC8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Landline Telephone Number</w:t>
            </w:r>
          </w:p>
          <w:p w14:paraId="6569243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0D9E2F8A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3FAAA44E" w14:textId="77777777" w:rsidTr="00BD753B">
        <w:tc>
          <w:tcPr>
            <w:tcW w:w="3681" w:type="dxa"/>
            <w:shd w:val="clear" w:color="auto" w:fill="E7E6E6" w:themeFill="background2"/>
          </w:tcPr>
          <w:p w14:paraId="76BB48E4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Mobile Telephone Number</w:t>
            </w:r>
          </w:p>
          <w:p w14:paraId="09E84BF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2FB7F7D0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0E9586B" w14:textId="77777777" w:rsidTr="00BD753B">
        <w:tc>
          <w:tcPr>
            <w:tcW w:w="3681" w:type="dxa"/>
            <w:shd w:val="clear" w:color="auto" w:fill="E7E6E6" w:themeFill="background2"/>
          </w:tcPr>
          <w:p w14:paraId="106E1197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Email </w:t>
            </w:r>
          </w:p>
          <w:p w14:paraId="69A58BBE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6095" w:type="dxa"/>
          </w:tcPr>
          <w:p w14:paraId="0EEEF994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E46E9B" w:rsidRPr="007E0F6F" w14:paraId="02DB7C32" w14:textId="77777777" w:rsidTr="00BD753B">
        <w:tc>
          <w:tcPr>
            <w:tcW w:w="3681" w:type="dxa"/>
            <w:shd w:val="clear" w:color="auto" w:fill="E7E6E6" w:themeFill="background2"/>
          </w:tcPr>
          <w:p w14:paraId="12F1B673" w14:textId="2AC9FF6E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British Judo Membership Number (if held)</w:t>
            </w:r>
            <w:r w:rsidR="00634672">
              <w:rPr>
                <w:rFonts w:ascii="Montserrat Medium" w:hAnsi="Montserrat Medium"/>
                <w:sz w:val="20"/>
                <w:szCs w:val="20"/>
              </w:rPr>
              <w:t>. Free membership can be obtained via membership. 0121 728 6920</w:t>
            </w:r>
          </w:p>
        </w:tc>
        <w:tc>
          <w:tcPr>
            <w:tcW w:w="6095" w:type="dxa"/>
          </w:tcPr>
          <w:p w14:paraId="5DF10862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39384B34" w14:textId="77777777" w:rsidR="00E46E9B" w:rsidRPr="007E0F6F" w:rsidRDefault="00E46E9B" w:rsidP="00E46E9B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075"/>
        <w:gridCol w:w="1701"/>
      </w:tblGrid>
      <w:tr w:rsidR="00E46E9B" w:rsidRPr="007E0F6F" w14:paraId="3B01BCCD" w14:textId="77777777" w:rsidTr="00BD753B">
        <w:tc>
          <w:tcPr>
            <w:tcW w:w="8075" w:type="dxa"/>
          </w:tcPr>
          <w:p w14:paraId="3FA9D6D8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Are you a Coach at the above Club</w:t>
            </w:r>
          </w:p>
        </w:tc>
        <w:tc>
          <w:tcPr>
            <w:tcW w:w="1701" w:type="dxa"/>
          </w:tcPr>
          <w:p w14:paraId="71A3FBDA" w14:textId="77777777" w:rsidR="00E46E9B" w:rsidRPr="007E0F6F" w:rsidRDefault="00E46E9B" w:rsidP="00BD753B">
            <w:pPr>
              <w:ind w:left="602" w:hanging="567"/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Yes / No</w:t>
            </w:r>
          </w:p>
        </w:tc>
      </w:tr>
      <w:tr w:rsidR="00E46E9B" w:rsidRPr="007E0F6F" w14:paraId="23286F80" w14:textId="77777777" w:rsidTr="00BD753B">
        <w:tc>
          <w:tcPr>
            <w:tcW w:w="8075" w:type="dxa"/>
          </w:tcPr>
          <w:p w14:paraId="4CB4DFCF" w14:textId="77777777" w:rsidR="00E46E9B" w:rsidRPr="007E0F6F" w:rsidRDefault="00E46E9B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Are you related to a Coach at the above Club</w:t>
            </w:r>
          </w:p>
        </w:tc>
        <w:tc>
          <w:tcPr>
            <w:tcW w:w="1701" w:type="dxa"/>
          </w:tcPr>
          <w:p w14:paraId="51FAF226" w14:textId="77777777" w:rsidR="00E46E9B" w:rsidRPr="007E0F6F" w:rsidRDefault="00E46E9B" w:rsidP="00BD753B">
            <w:pPr>
              <w:ind w:left="602" w:hanging="567"/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Yes / No</w:t>
            </w:r>
          </w:p>
        </w:tc>
      </w:tr>
      <w:tr w:rsidR="00E46E9B" w:rsidRPr="007E0F6F" w14:paraId="1ED43131" w14:textId="77777777" w:rsidTr="00BD753B">
        <w:tc>
          <w:tcPr>
            <w:tcW w:w="9776" w:type="dxa"/>
            <w:gridSpan w:val="2"/>
          </w:tcPr>
          <w:p w14:paraId="515F7B32" w14:textId="099FCFFB" w:rsidR="00E46E9B" w:rsidRDefault="00E46E9B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Reason for Applying:</w:t>
            </w:r>
          </w:p>
          <w:p w14:paraId="72349E0F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19618505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18C900A6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6973AECC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72E8E483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1331BD76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4711EBF3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27801481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397386E9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711FDD22" w14:textId="77777777" w:rsid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7C9AFE7D" w14:textId="77777777" w:rsidR="002D38FA" w:rsidRPr="002D38FA" w:rsidRDefault="002D38FA" w:rsidP="002D38FA">
            <w:pPr>
              <w:ind w:left="602" w:hanging="567"/>
              <w:rPr>
                <w:rFonts w:ascii="Montserrat Medium" w:hAnsi="Montserrat Medium"/>
                <w:i/>
                <w:sz w:val="20"/>
                <w:szCs w:val="20"/>
              </w:rPr>
            </w:pPr>
          </w:p>
          <w:p w14:paraId="57061158" w14:textId="77777777" w:rsidR="00E46E9B" w:rsidRPr="007E0F6F" w:rsidRDefault="00E46E9B" w:rsidP="00BD753B">
            <w:pPr>
              <w:ind w:left="602" w:hanging="567"/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61220BA7" w14:textId="77777777" w:rsidR="002D38FA" w:rsidRDefault="002D38FA"/>
    <w:p w14:paraId="3EABF044" w14:textId="77777777" w:rsidR="002D38FA" w:rsidRDefault="002D38FA"/>
    <w:p w14:paraId="131A78F2" w14:textId="77777777" w:rsidR="002D38FA" w:rsidRDefault="002D38FA"/>
    <w:p w14:paraId="56931719" w14:textId="77777777" w:rsidR="002D38FA" w:rsidRDefault="002D38FA"/>
    <w:p w14:paraId="7225E473" w14:textId="77777777" w:rsidR="002D38FA" w:rsidRPr="00EF3936" w:rsidRDefault="002D38FA" w:rsidP="00EF3936"/>
    <w:p w14:paraId="32BA075D" w14:textId="77777777" w:rsidR="002D38FA" w:rsidRPr="00EF3936" w:rsidRDefault="002D38FA" w:rsidP="00EF3936">
      <w:pPr>
        <w:tabs>
          <w:tab w:val="left" w:pos="2350"/>
        </w:tabs>
        <w:rPr>
          <w:b/>
        </w:rPr>
      </w:pPr>
      <w:r w:rsidRPr="00EF3936">
        <w:rPr>
          <w:b/>
        </w:rPr>
        <w:t>CLUB WELFARE OFFICER APPLICATION FORM</w:t>
      </w:r>
    </w:p>
    <w:p w14:paraId="515AD685" w14:textId="17134523" w:rsidR="002D38FA" w:rsidRPr="007E0F6F" w:rsidRDefault="002D38FA" w:rsidP="00634672">
      <w:pPr>
        <w:jc w:val="center"/>
        <w:rPr>
          <w:rFonts w:ascii="Montserrat Medium" w:hAnsi="Montserrat Medium"/>
          <w:b/>
          <w:sz w:val="20"/>
          <w:szCs w:val="20"/>
          <w:u w:val="single"/>
        </w:rPr>
      </w:pPr>
      <w:r w:rsidRPr="007E0F6F">
        <w:rPr>
          <w:rFonts w:ascii="Montserrat Medium" w:hAnsi="Montserrat Medium"/>
          <w:b/>
          <w:sz w:val="20"/>
          <w:szCs w:val="20"/>
          <w:u w:val="single"/>
        </w:rPr>
        <w:t>REQUIREMENTS</w:t>
      </w:r>
    </w:p>
    <w:p w14:paraId="24E49C30" w14:textId="77777777" w:rsidR="002D38FA" w:rsidRPr="007E0F6F" w:rsidRDefault="002D38FA" w:rsidP="00EF3936">
      <w:pPr>
        <w:jc w:val="center"/>
        <w:rPr>
          <w:rFonts w:ascii="Montserrat Medium" w:hAnsi="Montserrat Medium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38FA" w:rsidRPr="007E0F6F" w14:paraId="31F30F0D" w14:textId="77777777" w:rsidTr="00BD753B">
        <w:tc>
          <w:tcPr>
            <w:tcW w:w="9749" w:type="dxa"/>
          </w:tcPr>
          <w:p w14:paraId="7148982E" w14:textId="3E11E4C0" w:rsidR="002D38FA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  <w:u w:val="single"/>
              </w:rPr>
              <w:t>DBS Information</w:t>
            </w:r>
            <w:r w:rsidR="00D2312F">
              <w:rPr>
                <w:rFonts w:ascii="Montserrat Medium" w:hAnsi="Montserrat Medium"/>
                <w:b/>
                <w:sz w:val="20"/>
                <w:szCs w:val="20"/>
                <w:u w:val="single"/>
              </w:rPr>
              <w:t xml:space="preserve"> </w:t>
            </w:r>
          </w:p>
          <w:p w14:paraId="6E1DDE74" w14:textId="69D3E7D9" w:rsidR="00D2312F" w:rsidRPr="00D2312F" w:rsidRDefault="00D2312F" w:rsidP="00D2312F">
            <w:pPr>
              <w:pStyle w:val="ListParagraph"/>
              <w:numPr>
                <w:ilvl w:val="0"/>
                <w:numId w:val="1"/>
              </w:num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D2312F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We will accept DBS </w:t>
            </w:r>
            <w:r w:rsidR="00634672">
              <w:rPr>
                <w:rFonts w:ascii="Montserrat Medium" w:hAnsi="Montserrat Medium"/>
                <w:b/>
                <w:i/>
                <w:sz w:val="20"/>
                <w:szCs w:val="20"/>
              </w:rPr>
              <w:t>commissioned</w:t>
            </w:r>
            <w:r w:rsidRPr="00D2312F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 by BJA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.</w:t>
            </w:r>
          </w:p>
          <w:p w14:paraId="295EC346" w14:textId="77777777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630D9FC3" w14:textId="6992DCDC" w:rsidR="002D38FA" w:rsidRPr="00D2312F" w:rsidRDefault="00634672" w:rsidP="00D2312F">
            <w:pPr>
              <w:pStyle w:val="ListParagraph"/>
              <w:numPr>
                <w:ilvl w:val="0"/>
                <w:numId w:val="1"/>
              </w:num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OR </w:t>
            </w:r>
            <w:r w:rsidR="00DE326A" w:rsidRPr="00D2312F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DBS 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that </w:t>
            </w:r>
            <w:r w:rsidR="00DE326A" w:rsidRPr="00D2312F"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is registered with the update service. Please complete the consent form </w:t>
            </w: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below, </w:t>
            </w:r>
            <w:r w:rsidR="00DE326A" w:rsidRPr="00D2312F">
              <w:rPr>
                <w:rFonts w:ascii="Montserrat Medium" w:hAnsi="Montserrat Medium"/>
                <w:b/>
                <w:i/>
                <w:sz w:val="20"/>
                <w:szCs w:val="20"/>
              </w:rPr>
              <w:t>for BJA to be able to access your DBS.</w:t>
            </w:r>
          </w:p>
          <w:p w14:paraId="038E4857" w14:textId="40885E36" w:rsidR="00DE326A" w:rsidRDefault="006A7D71" w:rsidP="00BD753B">
            <w:pPr>
              <w:jc w:val="center"/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hyperlink r:id="rId10" w:history="1">
              <w:r w:rsidR="00DE326A" w:rsidRPr="00147183">
                <w:rPr>
                  <w:rStyle w:val="Hyperlink"/>
                  <w:rFonts w:ascii="Montserrat Medium" w:hAnsi="Montserrat Medium"/>
                  <w:b/>
                  <w:i/>
                  <w:sz w:val="20"/>
                  <w:szCs w:val="20"/>
                </w:rPr>
                <w:t>https://www.britishjudo.org.uk/the-british-judo-association/safeguarding-new/disclosure-and-barring-service/dbs-update-service-consent-form/</w:t>
              </w:r>
            </w:hyperlink>
          </w:p>
          <w:p w14:paraId="22A0BABE" w14:textId="77777777" w:rsidR="00DE326A" w:rsidRDefault="00DE326A" w:rsidP="00BD753B">
            <w:pPr>
              <w:jc w:val="center"/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</w:p>
          <w:p w14:paraId="4A930A7E" w14:textId="6DAA7A1D" w:rsidR="00DE326A" w:rsidRPr="00D2312F" w:rsidRDefault="00D2312F" w:rsidP="00D2312F">
            <w:pPr>
              <w:pStyle w:val="ListParagraph"/>
              <w:numPr>
                <w:ilvl w:val="0"/>
                <w:numId w:val="1"/>
              </w:num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 xml:space="preserve">If NO DBS - </w:t>
            </w:r>
            <w:r w:rsidR="00DE326A" w:rsidRPr="00D2312F">
              <w:rPr>
                <w:rFonts w:ascii="Montserrat Medium" w:hAnsi="Montserrat Medium"/>
                <w:b/>
                <w:i/>
                <w:sz w:val="20"/>
                <w:szCs w:val="20"/>
              </w:rPr>
              <w:t>Please supply a link for me to complete a new DBS</w:t>
            </w:r>
          </w:p>
          <w:p w14:paraId="2D42D9B1" w14:textId="77777777" w:rsidR="00DE326A" w:rsidRDefault="00DE326A" w:rsidP="00BD753B">
            <w:pPr>
              <w:jc w:val="center"/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</w:p>
          <w:p w14:paraId="35AA09EC" w14:textId="2B881BF6" w:rsidR="00DE326A" w:rsidRDefault="00DE326A" w:rsidP="00DE326A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Name……………………………………………………………………………………………………………………………………………….</w:t>
            </w:r>
          </w:p>
          <w:p w14:paraId="621B8DAF" w14:textId="77777777" w:rsidR="00DE326A" w:rsidRDefault="00DE326A" w:rsidP="00BD753B">
            <w:pPr>
              <w:jc w:val="center"/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</w:p>
          <w:p w14:paraId="097169CA" w14:textId="2F9D6D40" w:rsidR="00DE326A" w:rsidRDefault="00DE326A" w:rsidP="00DE326A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i/>
                <w:sz w:val="20"/>
                <w:szCs w:val="20"/>
              </w:rPr>
              <w:t>Email address………………………………………………………………………………………………………………………………….</w:t>
            </w:r>
          </w:p>
          <w:p w14:paraId="1CB6F573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54952A22" w14:textId="77777777" w:rsidR="002D38FA" w:rsidRDefault="002D38FA" w:rsidP="00EF3936">
      <w:pPr>
        <w:tabs>
          <w:tab w:val="left" w:pos="2350"/>
        </w:tabs>
      </w:pPr>
    </w:p>
    <w:p w14:paraId="797E2DF8" w14:textId="77777777" w:rsidR="002D38FA" w:rsidRPr="007E0F6F" w:rsidRDefault="002D38FA" w:rsidP="00EF3936">
      <w:pPr>
        <w:rPr>
          <w:rFonts w:ascii="Montserrat Medium" w:hAnsi="Montserrat Medium"/>
          <w:b/>
          <w:sz w:val="20"/>
          <w:szCs w:val="20"/>
          <w:u w:val="single"/>
        </w:rPr>
      </w:pPr>
      <w:r w:rsidRPr="007E0F6F">
        <w:rPr>
          <w:rFonts w:ascii="Montserrat Medium" w:hAnsi="Montserrat Medium"/>
          <w:b/>
          <w:sz w:val="20"/>
          <w:szCs w:val="20"/>
          <w:u w:val="single"/>
        </w:rPr>
        <w:t xml:space="preserve">TRAINING </w:t>
      </w:r>
    </w:p>
    <w:p w14:paraId="78B67834" w14:textId="77777777" w:rsidR="002D38FA" w:rsidRPr="007E0F6F" w:rsidRDefault="002D38FA" w:rsidP="00EF3936">
      <w:pPr>
        <w:jc w:val="center"/>
        <w:rPr>
          <w:rFonts w:ascii="Montserrat Medium" w:hAnsi="Montserrat Medium"/>
          <w:b/>
          <w:sz w:val="20"/>
          <w:szCs w:val="20"/>
        </w:rPr>
      </w:pPr>
    </w:p>
    <w:p w14:paraId="0B2E5F80" w14:textId="77777777" w:rsidR="002D38FA" w:rsidRPr="007E0F6F" w:rsidRDefault="002D38FA" w:rsidP="00EF3936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I confirm that within the last 3 years I have attended:</w:t>
      </w:r>
    </w:p>
    <w:p w14:paraId="0D1267AD" w14:textId="77777777" w:rsidR="002D38FA" w:rsidRPr="007E0F6F" w:rsidRDefault="002D38FA" w:rsidP="00EF3936">
      <w:pPr>
        <w:jc w:val="both"/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80" w:type="dxa"/>
        <w:tblLook w:val="04A0" w:firstRow="1" w:lastRow="0" w:firstColumn="1" w:lastColumn="0" w:noHBand="0" w:noVBand="1"/>
      </w:tblPr>
      <w:tblGrid>
        <w:gridCol w:w="9780"/>
      </w:tblGrid>
      <w:tr w:rsidR="002D38FA" w:rsidRPr="007E0F6F" w14:paraId="43D87115" w14:textId="77777777" w:rsidTr="00BD753B">
        <w:tc>
          <w:tcPr>
            <w:tcW w:w="9780" w:type="dxa"/>
          </w:tcPr>
          <w:p w14:paraId="162017D7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Sports Coach UK Safeguarding &amp; 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>Yes / No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b/>
                <w:i/>
                <w:sz w:val="20"/>
                <w:szCs w:val="20"/>
              </w:rPr>
              <w:t>Date Attended:</w:t>
            </w:r>
          </w:p>
          <w:p w14:paraId="683F4B3A" w14:textId="77777777" w:rsidR="002D38FA" w:rsidRPr="007E0F6F" w:rsidRDefault="002D38FA" w:rsidP="00BD753B">
            <w:pPr>
              <w:rPr>
                <w:rFonts w:ascii="Montserrat Medium" w:hAnsi="Montserrat Medium"/>
                <w:b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>Protecting Children Course</w:t>
            </w: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ab/>
              <w:t xml:space="preserve"> </w:t>
            </w:r>
          </w:p>
          <w:p w14:paraId="2DD79E16" w14:textId="4D05C4A4" w:rsidR="002D38FA" w:rsidRPr="007E0F6F" w:rsidRDefault="002D38FA" w:rsidP="00BD753B">
            <w:pPr>
              <w:rPr>
                <w:rFonts w:ascii="Montserrat Medium" w:hAnsi="Montserrat Medium"/>
                <w:b/>
                <w:sz w:val="20"/>
                <w:szCs w:val="20"/>
              </w:rPr>
            </w:pPr>
          </w:p>
        </w:tc>
      </w:tr>
      <w:tr w:rsidR="002D38FA" w:rsidRPr="007E0F6F" w14:paraId="5CB087BF" w14:textId="77777777" w:rsidTr="00BD753B">
        <w:tc>
          <w:tcPr>
            <w:tcW w:w="9780" w:type="dxa"/>
          </w:tcPr>
          <w:p w14:paraId="61770A38" w14:textId="77777777" w:rsidR="002D38FA" w:rsidRPr="007E0F6F" w:rsidRDefault="002D38FA" w:rsidP="00BD753B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</w:rPr>
              <w:t>Time to Listen Course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  <w:t>Yes / No</w:t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sz w:val="20"/>
                <w:szCs w:val="20"/>
              </w:rPr>
              <w:tab/>
            </w:r>
            <w:r w:rsidRPr="007E0F6F">
              <w:rPr>
                <w:rFonts w:ascii="Montserrat Medium" w:hAnsi="Montserrat Medium"/>
                <w:b/>
                <w:i/>
                <w:sz w:val="20"/>
                <w:szCs w:val="20"/>
              </w:rPr>
              <w:t>Date Attended:</w:t>
            </w:r>
          </w:p>
          <w:p w14:paraId="2ECFED26" w14:textId="77777777" w:rsidR="002D38FA" w:rsidRPr="007E0F6F" w:rsidRDefault="002D38FA" w:rsidP="00BD753B">
            <w:pPr>
              <w:rPr>
                <w:rFonts w:ascii="Montserrat Medium" w:hAnsi="Montserrat Medium"/>
                <w:b/>
                <w:i/>
                <w:sz w:val="20"/>
                <w:szCs w:val="20"/>
              </w:rPr>
            </w:pPr>
          </w:p>
          <w:p w14:paraId="79C9865F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A letter of intent to attend a British Judo Time to Listen Course will also be accepted if the Club Welfare Officer has been unable to identify an accessible course.  Please attach a photocopy with submission of this form.</w:t>
            </w:r>
          </w:p>
          <w:p w14:paraId="4334D3DC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7B5488A5" w14:textId="77777777" w:rsidR="002D38FA" w:rsidRPr="007E0F6F" w:rsidRDefault="002D38FA" w:rsidP="00EF3936">
      <w:pPr>
        <w:rPr>
          <w:rFonts w:ascii="Montserrat Medium" w:hAnsi="Montserrat Medium"/>
          <w:sz w:val="20"/>
          <w:szCs w:val="20"/>
        </w:rPr>
      </w:pPr>
    </w:p>
    <w:p w14:paraId="444F9809" w14:textId="77777777" w:rsidR="002D38FA" w:rsidRPr="007E0F6F" w:rsidRDefault="002D38FA" w:rsidP="00EF3936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9780" w:type="dxa"/>
        <w:tblLook w:val="04A0" w:firstRow="1" w:lastRow="0" w:firstColumn="1" w:lastColumn="0" w:noHBand="0" w:noVBand="1"/>
      </w:tblPr>
      <w:tblGrid>
        <w:gridCol w:w="9780"/>
      </w:tblGrid>
      <w:tr w:rsidR="002D38FA" w:rsidRPr="007E0F6F" w14:paraId="1FD228C3" w14:textId="77777777" w:rsidTr="00BD753B">
        <w:tc>
          <w:tcPr>
            <w:tcW w:w="9780" w:type="dxa"/>
          </w:tcPr>
          <w:p w14:paraId="3C887CA4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  <w:r w:rsidRPr="007E0F6F">
              <w:rPr>
                <w:rFonts w:ascii="Montserrat Medium" w:hAnsi="Montserrat Medium"/>
                <w:b/>
                <w:sz w:val="20"/>
                <w:szCs w:val="20"/>
                <w:u w:val="single"/>
              </w:rPr>
              <w:t xml:space="preserve">GDPR </w:t>
            </w:r>
          </w:p>
          <w:p w14:paraId="5B228495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</w:p>
          <w:p w14:paraId="56451C46" w14:textId="77777777" w:rsidR="002D38FA" w:rsidRPr="007E0F6F" w:rsidRDefault="002D38FA" w:rsidP="00BD753B">
            <w:pPr>
              <w:rPr>
                <w:rFonts w:ascii="Montserrat Medium" w:hAnsi="Montserrat Medium"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I confirm that I have read and understood the details contained in the </w:t>
            </w: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‘Introduction to General Data Protection Regulations – GDPR Guidance for Clubs – April 2018’</w:t>
            </w:r>
          </w:p>
          <w:p w14:paraId="345A8298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0F50E0E8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CD0D609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Signed _____________________________________   Date __________________________</w:t>
            </w:r>
          </w:p>
          <w:p w14:paraId="62AFE21F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1082AAB6" w14:textId="77777777" w:rsidR="002D38FA" w:rsidRPr="007E0F6F" w:rsidRDefault="002D38FA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Print Name _________________________________</w:t>
            </w:r>
          </w:p>
          <w:p w14:paraId="7FDBCDB9" w14:textId="77777777" w:rsidR="002D38FA" w:rsidRPr="007E0F6F" w:rsidRDefault="002D38FA" w:rsidP="00BD753B">
            <w:pPr>
              <w:jc w:val="center"/>
              <w:rPr>
                <w:rFonts w:ascii="Montserrat Medium" w:hAnsi="Montserrat Medium"/>
                <w:b/>
                <w:sz w:val="20"/>
                <w:szCs w:val="20"/>
                <w:u w:val="single"/>
              </w:rPr>
            </w:pPr>
          </w:p>
          <w:p w14:paraId="2E702898" w14:textId="77777777" w:rsidR="002D38FA" w:rsidRPr="007E0F6F" w:rsidRDefault="002D38FA" w:rsidP="00BD753B">
            <w:pPr>
              <w:rPr>
                <w:rFonts w:ascii="Montserrat Medium" w:hAnsi="Montserrat Medium"/>
                <w:b/>
                <w:sz w:val="20"/>
                <w:szCs w:val="20"/>
              </w:rPr>
            </w:pPr>
          </w:p>
        </w:tc>
      </w:tr>
    </w:tbl>
    <w:p w14:paraId="5C7276A3" w14:textId="77777777" w:rsidR="002D38FA" w:rsidRPr="00EF3936" w:rsidRDefault="002D38FA" w:rsidP="00EF3936">
      <w:pPr>
        <w:tabs>
          <w:tab w:val="left" w:pos="2350"/>
        </w:tabs>
      </w:pPr>
    </w:p>
    <w:p w14:paraId="63E9FB1D" w14:textId="77777777" w:rsidR="002D38FA" w:rsidRDefault="002D38FA"/>
    <w:p w14:paraId="225369FE" w14:textId="77777777" w:rsidR="002D38FA" w:rsidRDefault="002D38FA"/>
    <w:p w14:paraId="62DBD6FC" w14:textId="77777777" w:rsidR="002D38FA" w:rsidRDefault="002D38FA"/>
    <w:p w14:paraId="1A287FCE" w14:textId="77777777" w:rsidR="002D38FA" w:rsidRDefault="002D38FA"/>
    <w:p w14:paraId="753FA91E" w14:textId="6BBA7A4F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When</w:t>
      </w:r>
      <w:r w:rsidR="00634672">
        <w:rPr>
          <w:rFonts w:ascii="Montserrat Medium" w:hAnsi="Montserrat Medium"/>
          <w:sz w:val="20"/>
          <w:szCs w:val="20"/>
        </w:rPr>
        <w:t xml:space="preserve"> scanning</w:t>
      </w:r>
      <w:r w:rsidRPr="007E0F6F">
        <w:rPr>
          <w:rFonts w:ascii="Montserrat Medium" w:hAnsi="Montserrat Medium"/>
          <w:sz w:val="20"/>
          <w:szCs w:val="20"/>
        </w:rPr>
        <w:t xml:space="preserve"> this form, please ensure that the following documents </w:t>
      </w:r>
      <w:r w:rsidR="00634672">
        <w:rPr>
          <w:rFonts w:ascii="Montserrat Medium" w:hAnsi="Montserrat Medium"/>
          <w:sz w:val="20"/>
          <w:szCs w:val="20"/>
        </w:rPr>
        <w:t xml:space="preserve">have been read and </w:t>
      </w:r>
      <w:r w:rsidRPr="007E0F6F">
        <w:rPr>
          <w:rFonts w:ascii="Montserrat Medium" w:hAnsi="Montserrat Medium"/>
          <w:sz w:val="20"/>
          <w:szCs w:val="20"/>
        </w:rPr>
        <w:t>included</w:t>
      </w:r>
      <w:r w:rsidR="00634672">
        <w:rPr>
          <w:rFonts w:ascii="Montserrat Medium" w:hAnsi="Montserrat Medium"/>
          <w:sz w:val="20"/>
          <w:szCs w:val="20"/>
        </w:rPr>
        <w:t xml:space="preserve"> if required</w:t>
      </w:r>
      <w:r w:rsidRPr="007E0F6F">
        <w:rPr>
          <w:rFonts w:ascii="Montserrat Medium" w:hAnsi="Montserrat Medium"/>
          <w:sz w:val="20"/>
          <w:szCs w:val="20"/>
        </w:rPr>
        <w:t>:</w:t>
      </w:r>
    </w:p>
    <w:p w14:paraId="2647DC63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</w:p>
    <w:tbl>
      <w:tblPr>
        <w:tblStyle w:val="TableGrid"/>
        <w:tblW w:w="8312" w:type="dxa"/>
        <w:tblLook w:val="04A0" w:firstRow="1" w:lastRow="0" w:firstColumn="1" w:lastColumn="0" w:noHBand="0" w:noVBand="1"/>
      </w:tblPr>
      <w:tblGrid>
        <w:gridCol w:w="7414"/>
        <w:gridCol w:w="898"/>
      </w:tblGrid>
      <w:tr w:rsidR="00D2312F" w:rsidRPr="007E0F6F" w14:paraId="235556EB" w14:textId="77777777" w:rsidTr="00D2312F">
        <w:tc>
          <w:tcPr>
            <w:tcW w:w="7414" w:type="dxa"/>
          </w:tcPr>
          <w:p w14:paraId="2DDE7870" w14:textId="77777777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898" w:type="dxa"/>
          </w:tcPr>
          <w:p w14:paraId="4ABF3C8D" w14:textId="77777777" w:rsidR="00D2312F" w:rsidRPr="007E0F6F" w:rsidRDefault="00D2312F" w:rsidP="00BD753B">
            <w:pPr>
              <w:jc w:val="center"/>
              <w:rPr>
                <w:rFonts w:ascii="Montserrat Medium" w:hAnsi="Montserrat Medium"/>
                <w:i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i/>
                <w:sz w:val="20"/>
                <w:szCs w:val="20"/>
              </w:rPr>
              <w:t>Please Tick</w:t>
            </w:r>
          </w:p>
        </w:tc>
      </w:tr>
      <w:tr w:rsidR="00D2312F" w:rsidRPr="007E0F6F" w14:paraId="4F60B399" w14:textId="77777777" w:rsidTr="00D2312F">
        <w:tc>
          <w:tcPr>
            <w:tcW w:w="7414" w:type="dxa"/>
          </w:tcPr>
          <w:p w14:paraId="1BF44DB7" w14:textId="4A3FF88C" w:rsidR="00D2312F" w:rsidRPr="007E0F6F" w:rsidRDefault="00D2312F" w:rsidP="00634672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 xml:space="preserve">Role Description </w:t>
            </w:r>
            <w:r w:rsidR="00634672">
              <w:rPr>
                <w:rFonts w:ascii="Montserrat Medium" w:hAnsi="Montserrat Medium"/>
                <w:sz w:val="20"/>
                <w:szCs w:val="20"/>
              </w:rPr>
              <w:t>provided and read.</w:t>
            </w:r>
          </w:p>
        </w:tc>
        <w:tc>
          <w:tcPr>
            <w:tcW w:w="898" w:type="dxa"/>
          </w:tcPr>
          <w:p w14:paraId="06561EE1" w14:textId="77777777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634672" w:rsidRPr="007E0F6F" w14:paraId="23F419E1" w14:textId="77777777" w:rsidTr="00D2312F">
        <w:tc>
          <w:tcPr>
            <w:tcW w:w="7414" w:type="dxa"/>
          </w:tcPr>
          <w:p w14:paraId="5A0E60AB" w14:textId="08DF9D56" w:rsidR="00634672" w:rsidRPr="007E0F6F" w:rsidRDefault="00634672" w:rsidP="00634672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 xml:space="preserve">GDPR Policy </w:t>
            </w:r>
            <w:proofErr w:type="spellStart"/>
            <w:r>
              <w:rPr>
                <w:rFonts w:ascii="Montserrat Medium" w:hAnsi="Montserrat Medium"/>
                <w:sz w:val="20"/>
                <w:szCs w:val="20"/>
              </w:rPr>
              <w:t>policy</w:t>
            </w:r>
            <w:proofErr w:type="spellEnd"/>
            <w:r>
              <w:rPr>
                <w:rFonts w:ascii="Montserrat Medium" w:hAnsi="Montserrat Medium"/>
                <w:sz w:val="20"/>
                <w:szCs w:val="20"/>
              </w:rPr>
              <w:t xml:space="preserve"> provided and read</w:t>
            </w:r>
          </w:p>
        </w:tc>
        <w:tc>
          <w:tcPr>
            <w:tcW w:w="898" w:type="dxa"/>
          </w:tcPr>
          <w:p w14:paraId="749F7262" w14:textId="77777777" w:rsidR="00634672" w:rsidRPr="007E0F6F" w:rsidRDefault="00634672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2312F" w:rsidRPr="007E0F6F" w14:paraId="4B6B5ED8" w14:textId="77777777" w:rsidTr="00D2312F">
        <w:tc>
          <w:tcPr>
            <w:tcW w:w="7414" w:type="dxa"/>
          </w:tcPr>
          <w:p w14:paraId="4B640526" w14:textId="5621CFC3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 xml:space="preserve">Application form </w:t>
            </w:r>
            <w:r w:rsidR="00634672">
              <w:rPr>
                <w:rFonts w:ascii="Montserrat Medium" w:hAnsi="Montserrat Medium"/>
                <w:sz w:val="20"/>
                <w:szCs w:val="20"/>
              </w:rPr>
              <w:t>(completed)</w:t>
            </w:r>
          </w:p>
        </w:tc>
        <w:tc>
          <w:tcPr>
            <w:tcW w:w="898" w:type="dxa"/>
          </w:tcPr>
          <w:p w14:paraId="572672F9" w14:textId="77777777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2312F" w:rsidRPr="007E0F6F" w14:paraId="6D32D45F" w14:textId="77777777" w:rsidTr="00D2312F">
        <w:tc>
          <w:tcPr>
            <w:tcW w:w="7414" w:type="dxa"/>
          </w:tcPr>
          <w:p w14:paraId="4BD6E067" w14:textId="2A82A76F" w:rsidR="00D2312F" w:rsidRPr="00634672" w:rsidRDefault="00D2312F" w:rsidP="00634672">
            <w:pPr>
              <w:rPr>
                <w:rFonts w:ascii="Montserrat Medium" w:hAnsi="Montserrat Medium"/>
                <w:sz w:val="20"/>
                <w:szCs w:val="20"/>
              </w:rPr>
            </w:pPr>
            <w:r w:rsidRPr="007E0F6F">
              <w:rPr>
                <w:rFonts w:ascii="Montserrat Medium" w:hAnsi="Montserrat Medium"/>
                <w:sz w:val="20"/>
                <w:szCs w:val="20"/>
              </w:rPr>
              <w:t>DBS Certificate –</w:t>
            </w:r>
            <w:r w:rsidR="00634672">
              <w:rPr>
                <w:rFonts w:ascii="Montserrat Medium" w:hAnsi="Montserrat Medium"/>
                <w:sz w:val="20"/>
                <w:szCs w:val="20"/>
              </w:rPr>
              <w:t xml:space="preserve"> Should be issued by BJA or consent given to check on the update service. </w:t>
            </w:r>
          </w:p>
        </w:tc>
        <w:tc>
          <w:tcPr>
            <w:tcW w:w="898" w:type="dxa"/>
          </w:tcPr>
          <w:p w14:paraId="0D6BB7DF" w14:textId="77777777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2312F" w:rsidRPr="007E0F6F" w14:paraId="2B3AF7DA" w14:textId="77777777" w:rsidTr="00D2312F">
        <w:tc>
          <w:tcPr>
            <w:tcW w:w="7414" w:type="dxa"/>
          </w:tcPr>
          <w:p w14:paraId="520A316E" w14:textId="6B010DE4" w:rsidR="00D2312F" w:rsidRPr="007E0F6F" w:rsidRDefault="00634672" w:rsidP="00634672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Scanned c</w:t>
            </w:r>
            <w:r w:rsidR="00D2312F" w:rsidRPr="007E0F6F">
              <w:rPr>
                <w:rFonts w:ascii="Montserrat Medium" w:hAnsi="Montserrat Medium"/>
                <w:sz w:val="20"/>
                <w:szCs w:val="20"/>
              </w:rPr>
              <w:t xml:space="preserve">opy of </w:t>
            </w:r>
            <w:r w:rsidR="00D2312F"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Sports Coach UK Safeguarding &amp; Protecting Children </w:t>
            </w:r>
            <w:r>
              <w:rPr>
                <w:rFonts w:ascii="Montserrat Medium" w:hAnsi="Montserrat Medium"/>
                <w:b/>
                <w:sz w:val="20"/>
                <w:szCs w:val="20"/>
              </w:rPr>
              <w:t xml:space="preserve">(SPC) </w:t>
            </w:r>
            <w:r w:rsidR="00D2312F" w:rsidRPr="007E0F6F">
              <w:rPr>
                <w:rFonts w:ascii="Montserrat Medium" w:hAnsi="Montserrat Medium"/>
                <w:b/>
                <w:sz w:val="20"/>
                <w:szCs w:val="20"/>
              </w:rPr>
              <w:t>Course Certificate</w:t>
            </w:r>
          </w:p>
        </w:tc>
        <w:tc>
          <w:tcPr>
            <w:tcW w:w="898" w:type="dxa"/>
          </w:tcPr>
          <w:p w14:paraId="6C17189B" w14:textId="77777777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D2312F" w:rsidRPr="007E0F6F" w14:paraId="21189800" w14:textId="77777777" w:rsidTr="00D2312F">
        <w:tc>
          <w:tcPr>
            <w:tcW w:w="7414" w:type="dxa"/>
          </w:tcPr>
          <w:p w14:paraId="104335C6" w14:textId="530A96A0" w:rsidR="00D2312F" w:rsidRPr="007E0F6F" w:rsidRDefault="00634672" w:rsidP="00634672">
            <w:pPr>
              <w:rPr>
                <w:rFonts w:ascii="Montserrat Medium" w:hAnsi="Montserrat Medium"/>
                <w:sz w:val="20"/>
                <w:szCs w:val="20"/>
              </w:rPr>
            </w:pPr>
            <w:r>
              <w:rPr>
                <w:rFonts w:ascii="Montserrat Medium" w:hAnsi="Montserrat Medium"/>
                <w:sz w:val="20"/>
                <w:szCs w:val="20"/>
              </w:rPr>
              <w:t>Scanned c</w:t>
            </w:r>
            <w:r w:rsidR="00D2312F" w:rsidRPr="007E0F6F">
              <w:rPr>
                <w:rFonts w:ascii="Montserrat Medium" w:hAnsi="Montserrat Medium"/>
                <w:sz w:val="20"/>
                <w:szCs w:val="20"/>
              </w:rPr>
              <w:t xml:space="preserve">opy of </w:t>
            </w:r>
            <w:r w:rsidR="00D2312F" w:rsidRPr="007E0F6F">
              <w:rPr>
                <w:rFonts w:ascii="Montserrat Medium" w:hAnsi="Montserrat Medium"/>
                <w:b/>
                <w:sz w:val="20"/>
                <w:szCs w:val="20"/>
              </w:rPr>
              <w:t>Time to Listen Certificate</w:t>
            </w:r>
            <w:r>
              <w:rPr>
                <w:rFonts w:ascii="Montserrat Medium" w:hAnsi="Montserrat Medium"/>
                <w:b/>
                <w:sz w:val="20"/>
                <w:szCs w:val="20"/>
              </w:rPr>
              <w:t xml:space="preserve"> (TTL)</w:t>
            </w:r>
            <w:r w:rsidR="00D2312F" w:rsidRPr="007E0F6F">
              <w:rPr>
                <w:rFonts w:ascii="Montserrat Medium" w:hAnsi="Montserrat Medium"/>
                <w:b/>
                <w:sz w:val="20"/>
                <w:szCs w:val="20"/>
              </w:rPr>
              <w:t xml:space="preserve"> </w:t>
            </w:r>
            <w:r w:rsidR="00D2312F" w:rsidRPr="007E0F6F">
              <w:rPr>
                <w:rFonts w:ascii="Montserrat Medium" w:hAnsi="Montserrat Medium"/>
                <w:sz w:val="20"/>
                <w:szCs w:val="20"/>
                <w:u w:val="single"/>
              </w:rPr>
              <w:t>or</w:t>
            </w:r>
            <w:r w:rsidR="00D2312F" w:rsidRPr="007E0F6F">
              <w:rPr>
                <w:rFonts w:ascii="Montserrat Medium" w:hAnsi="Montserrat Medium"/>
                <w:sz w:val="20"/>
                <w:szCs w:val="20"/>
              </w:rPr>
              <w:t xml:space="preserve"> </w:t>
            </w:r>
            <w:r w:rsidR="00D2312F" w:rsidRPr="007E0F6F">
              <w:rPr>
                <w:rFonts w:ascii="Montserrat Medium" w:hAnsi="Montserrat Medium"/>
                <w:b/>
                <w:sz w:val="20"/>
                <w:szCs w:val="20"/>
              </w:rPr>
              <w:t>Letter of Intent</w:t>
            </w:r>
            <w:r w:rsidR="00D2312F" w:rsidRPr="007E0F6F">
              <w:rPr>
                <w:rFonts w:ascii="Montserrat Medium" w:hAnsi="Montserrat Medium"/>
                <w:sz w:val="20"/>
                <w:szCs w:val="20"/>
              </w:rPr>
              <w:t xml:space="preserve"> to attend this course</w:t>
            </w:r>
          </w:p>
        </w:tc>
        <w:tc>
          <w:tcPr>
            <w:tcW w:w="898" w:type="dxa"/>
          </w:tcPr>
          <w:p w14:paraId="7D729CA8" w14:textId="77777777" w:rsidR="00D2312F" w:rsidRPr="007E0F6F" w:rsidRDefault="00D2312F" w:rsidP="00BD753B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36C7A7DC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247F63D0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4624E194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Signed ______________________________________   Date _____________________________</w:t>
      </w:r>
    </w:p>
    <w:p w14:paraId="0FEEBB64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5497AFE3" w14:textId="77777777" w:rsidR="002D38FA" w:rsidRPr="007E0F6F" w:rsidRDefault="002D38FA" w:rsidP="00BB4A67">
      <w:pPr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Print Name __________________________________</w:t>
      </w:r>
    </w:p>
    <w:p w14:paraId="5A437905" w14:textId="77777777" w:rsidR="002D38FA" w:rsidRDefault="002D38FA" w:rsidP="00BB4A67">
      <w:pPr>
        <w:rPr>
          <w:rFonts w:ascii="Montserrat Medium" w:hAnsi="Montserrat Medium"/>
          <w:sz w:val="20"/>
          <w:szCs w:val="20"/>
        </w:rPr>
      </w:pPr>
    </w:p>
    <w:p w14:paraId="6986A1AF" w14:textId="77777777" w:rsidR="002D38FA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</w:p>
    <w:p w14:paraId="6CF5B3DA" w14:textId="77777777" w:rsidR="002D38FA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</w:p>
    <w:p w14:paraId="2901A703" w14:textId="77777777" w:rsidR="002D38FA" w:rsidRPr="007E0F6F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 xml:space="preserve">Thank you for your time in completing this form  </w:t>
      </w:r>
    </w:p>
    <w:p w14:paraId="3F70D876" w14:textId="77777777" w:rsidR="002D38FA" w:rsidRPr="007E0F6F" w:rsidRDefault="002D38FA" w:rsidP="00BB4A67">
      <w:pPr>
        <w:jc w:val="center"/>
        <w:rPr>
          <w:rFonts w:ascii="Montserrat Medium" w:hAnsi="Montserrat Medium"/>
          <w:sz w:val="20"/>
          <w:szCs w:val="20"/>
        </w:rPr>
      </w:pPr>
    </w:p>
    <w:p w14:paraId="672CED73" w14:textId="41A51FE5" w:rsidR="002D38FA" w:rsidRPr="007E0F6F" w:rsidRDefault="002D38FA" w:rsidP="00BB4A67">
      <w:pPr>
        <w:jc w:val="center"/>
        <w:rPr>
          <w:rFonts w:ascii="Montserrat Medium" w:hAnsi="Montserrat Medium"/>
          <w:b/>
          <w:i/>
          <w:sz w:val="20"/>
          <w:szCs w:val="20"/>
        </w:rPr>
      </w:pPr>
      <w:r w:rsidRPr="007E0F6F">
        <w:rPr>
          <w:rFonts w:ascii="Montserrat Medium" w:hAnsi="Montserrat Medium"/>
          <w:sz w:val="20"/>
          <w:szCs w:val="20"/>
        </w:rPr>
        <w:t>Please return to</w:t>
      </w:r>
      <w:r w:rsidR="00634672">
        <w:rPr>
          <w:rFonts w:ascii="Montserrat Medium" w:hAnsi="Montserrat Medium"/>
          <w:sz w:val="20"/>
          <w:szCs w:val="20"/>
        </w:rPr>
        <w:t xml:space="preserve"> </w:t>
      </w:r>
      <w:r w:rsidRPr="007E0F6F">
        <w:rPr>
          <w:rFonts w:ascii="Montserrat Medium" w:hAnsi="Montserrat Medium"/>
          <w:sz w:val="20"/>
          <w:szCs w:val="20"/>
        </w:rPr>
        <w:t>:</w:t>
      </w:r>
      <w:r w:rsidR="00634672">
        <w:rPr>
          <w:rFonts w:ascii="Montserrat Medium" w:hAnsi="Montserrat Medium"/>
          <w:sz w:val="20"/>
          <w:szCs w:val="20"/>
        </w:rPr>
        <w:t>-</w:t>
      </w:r>
      <w:bookmarkStart w:id="0" w:name="_GoBack"/>
      <w:bookmarkEnd w:id="0"/>
    </w:p>
    <w:p w14:paraId="419E32AA" w14:textId="77777777" w:rsidR="002D38FA" w:rsidRPr="007E0F6F" w:rsidRDefault="002D38FA" w:rsidP="00BB4A67">
      <w:pPr>
        <w:jc w:val="center"/>
        <w:rPr>
          <w:rFonts w:ascii="Montserrat Medium" w:hAnsi="Montserrat Medium"/>
          <w:b/>
          <w:i/>
          <w:sz w:val="20"/>
          <w:szCs w:val="20"/>
        </w:rPr>
      </w:pPr>
    </w:p>
    <w:p w14:paraId="6D0A6E16" w14:textId="77777777" w:rsidR="002D38FA" w:rsidRPr="007E0F6F" w:rsidRDefault="002D38FA" w:rsidP="00BB4A67">
      <w:pPr>
        <w:jc w:val="center"/>
        <w:rPr>
          <w:rFonts w:ascii="Montserrat Medium" w:hAnsi="Montserrat Medium"/>
          <w:b/>
          <w:i/>
          <w:sz w:val="20"/>
          <w:szCs w:val="20"/>
        </w:rPr>
      </w:pPr>
      <w:r w:rsidRPr="007E0F6F">
        <w:rPr>
          <w:rFonts w:ascii="Montserrat Medium" w:hAnsi="Montserrat Medium"/>
          <w:b/>
          <w:i/>
          <w:sz w:val="20"/>
          <w:szCs w:val="20"/>
        </w:rPr>
        <w:t xml:space="preserve">CWO Applications </w:t>
      </w:r>
    </w:p>
    <w:p w14:paraId="442E2306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/>
          <w:b/>
          <w:bCs/>
          <w:noProof/>
          <w:color w:val="646363"/>
          <w:sz w:val="20"/>
          <w:szCs w:val="20"/>
        </w:rPr>
      </w:pPr>
      <w:r w:rsidRPr="007E0F6F">
        <w:rPr>
          <w:rFonts w:ascii="Montserrat Medium" w:eastAsiaTheme="minorEastAsia" w:hAnsi="Montserrat Medium"/>
          <w:b/>
          <w:bCs/>
          <w:noProof/>
          <w:color w:val="646363"/>
          <w:sz w:val="20"/>
          <w:szCs w:val="20"/>
        </w:rPr>
        <w:t>British Judo Head Office</w:t>
      </w:r>
    </w:p>
    <w:p w14:paraId="39027FB6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/>
          <w:noProof/>
          <w:color w:val="646363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University of Wolverhampton (Walsall Campus)</w:t>
      </w:r>
    </w:p>
    <w:p w14:paraId="2FEA3D7D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 w:cs="Times New Roman"/>
          <w:noProof/>
          <w:color w:val="000000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Gorway Road</w:t>
      </w:r>
    </w:p>
    <w:p w14:paraId="4845AC1E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 w:cs="Times New Roman"/>
          <w:noProof/>
          <w:color w:val="000000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Walsall</w:t>
      </w:r>
    </w:p>
    <w:p w14:paraId="33E8CE38" w14:textId="77777777" w:rsidR="002D38FA" w:rsidRPr="007E0F6F" w:rsidRDefault="002D38FA" w:rsidP="00BB4A67">
      <w:pPr>
        <w:spacing w:line="276" w:lineRule="atLeast"/>
        <w:jc w:val="center"/>
        <w:rPr>
          <w:rFonts w:ascii="Montserrat Medium" w:eastAsiaTheme="minorEastAsia" w:hAnsi="Montserrat Medium" w:cs="Times New Roman"/>
          <w:noProof/>
          <w:color w:val="000000"/>
          <w:sz w:val="20"/>
          <w:szCs w:val="20"/>
        </w:rPr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West Midlands</w:t>
      </w:r>
    </w:p>
    <w:p w14:paraId="053C1396" w14:textId="77777777" w:rsidR="002D38FA" w:rsidRDefault="002D38FA" w:rsidP="00BB4A67">
      <w:pPr>
        <w:jc w:val="center"/>
      </w:pPr>
      <w:r w:rsidRPr="007E0F6F">
        <w:rPr>
          <w:rFonts w:ascii="Montserrat Medium" w:eastAsiaTheme="minorEastAsia" w:hAnsi="Montserrat Medium"/>
          <w:noProof/>
          <w:color w:val="646363"/>
          <w:sz w:val="20"/>
          <w:szCs w:val="20"/>
        </w:rPr>
        <w:t>WS1 3BD</w:t>
      </w:r>
    </w:p>
    <w:p w14:paraId="4D6FDE92" w14:textId="77777777" w:rsidR="00AF54C5" w:rsidRDefault="00AF54C5"/>
    <w:sectPr w:rsidR="00AF54C5" w:rsidSect="00FF7B3E">
      <w:headerReference w:type="even" r:id="rId11"/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7B2EE" w14:textId="77777777" w:rsidR="00CD0D73" w:rsidRDefault="00CD0D73" w:rsidP="009C3936">
      <w:r>
        <w:separator/>
      </w:r>
    </w:p>
  </w:endnote>
  <w:endnote w:type="continuationSeparator" w:id="0">
    <w:p w14:paraId="786C5B53" w14:textId="77777777" w:rsidR="00CD0D73" w:rsidRDefault="00CD0D73" w:rsidP="009C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E9F72" w14:textId="77777777" w:rsidR="009C3936" w:rsidRDefault="00FF7B3E" w:rsidP="00FF7B3E">
    <w:pPr>
      <w:pStyle w:val="Footer"/>
      <w:tabs>
        <w:tab w:val="clear" w:pos="4513"/>
        <w:tab w:val="clear" w:pos="9026"/>
        <w:tab w:val="left" w:pos="2175"/>
      </w:tabs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50BE517" wp14:editId="5460722E">
              <wp:simplePos x="0" y="0"/>
              <wp:positionH relativeFrom="column">
                <wp:posOffset>-928048</wp:posOffset>
              </wp:positionH>
              <wp:positionV relativeFrom="paragraph">
                <wp:posOffset>-911860</wp:posOffset>
              </wp:positionV>
              <wp:extent cx="7560310" cy="1569085"/>
              <wp:effectExtent l="0" t="0" r="254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569085"/>
                        <a:chOff x="0" y="0"/>
                        <a:chExt cx="7560310" cy="1569085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9504" y="0"/>
                          <a:ext cx="5418454" cy="7137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BDA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>BRITISH JUDO ASSOCIATION</w:t>
                            </w:r>
                          </w:p>
                          <w:p w14:paraId="61E3F534" w14:textId="77777777" w:rsidR="009C3936" w:rsidRPr="009C3936" w:rsidRDefault="00852264" w:rsidP="009C3936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Walsall Campus, University of Wolverhampton,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Gorway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Road, Walsall, West Midlands, WS1 3BD </w:t>
                            </w:r>
                          </w:p>
                          <w:p w14:paraId="0142AFC6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T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7B3E" w:rsidRP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0121 728 6920</w:t>
                            </w:r>
                            <w:r w:rsid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E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bja@britishjudo.org.uk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W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britishjudo.org.uk</w:t>
                            </w:r>
                          </w:p>
                          <w:p w14:paraId="765DF746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RESPECT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UNITY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EXCELLENCE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>TRUST</w:t>
                            </w:r>
                            <w:r w:rsidR="00930B99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 w:rsidR="00930B99"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="00930B99"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="00930B99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>INTEGRITY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8148"/>
                        <a:stretch/>
                      </pic:blipFill>
                      <pic:spPr bwMode="auto">
                        <a:xfrm>
                          <a:off x="0" y="1213957"/>
                          <a:ext cx="7560310" cy="355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352" y="731445"/>
                          <a:ext cx="1095375" cy="255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47316" y="699758"/>
                          <a:ext cx="628650" cy="273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Image result for lottery funded UK spor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6044" y="726918"/>
                          <a:ext cx="10375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6666" y="999962"/>
                          <a:ext cx="6663054" cy="214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970A" w14:textId="77777777" w:rsidR="00FF7B3E" w:rsidRPr="00FF7B3E" w:rsidRDefault="00FF7B3E">
                            <w:pPr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</w:pP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250BE517" id="Group 13" o:spid="_x0000_s1026" style="position:absolute;margin-left:-73.05pt;margin-top:-71.8pt;width:595.3pt;height:123.55pt;z-index:251668480;mso-height-relative:margin" coordsize="75603,1569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L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MAAAAAB/9sAhAABAQEBAQEBAQEBAQEBAQEBAQEBAQEB&#10;AQEBAQEBAQEBAQEBAQEBAQEBAQEBAgICAgICAgICAgIDAwMDAwMDAwMDAQEBAQEBAQIBAQICAgEC&#10;AgMDAwMDAwMDAwMDAwMDAwMDAwMDAwMDAwMDAwMDAwMDAwMDAwMDAwMDAwMDAwMDAwP/wAARCAFs&#10;BhU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2nM4hcmuEbK40Zl6f7tMQa6lGTelBYGpWgMv3bU4KH1hNPB59ueFL4fjaW8KtNVDSvp&#10;XhXqupdWmo1enn05e2+r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2VBLAwQKAAAAAAAAACEAPmADUSqiAwAq&#10;ogMAFQAAAGRycy9tZWRpYS9pbWFnZTMuanBlZ//Y/+AAEEpGSUYAAQEBAUoBSgAA/9sAQwACAQEB&#10;AQECAQEBAgICAgIEAwICAgIFBAQDBAYFBgYGBQYGBgcJCAYHCQcGBggLCAkKCgoKCgYICwwLCgwJ&#10;CgoK/9sAQwECAgICAgIFAwMFCgcGBwoKCgoKCgoKCgoKCgoKCgoKCgoKCgoKCgoKCgoKCgoKCgoK&#10;CgoKCgoKCgoKCgoKCgoK/8AAEQgEfwp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1Drtb9KWigAooooAAoXh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6rP+DfD/lDx8Fv+wbqv/p5vq/lTr+qz/g3w/5Q8fBb/sG6r/6eb6gmR9mV&#10;+Tf/AAd6f8mM/Df/ALKxH/6bL6v1kr8m/wDg70/5MZ+G/wD2ViP/ANNl9QSfz10UUUG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dH/Btt/ymP+FP/Xr4g/8ATHf18L190f8ABtt/ymP+&#10;FP8A16+IP/THf0Af1IUUUUGYUUUUAfypf8HBn/KYb40/9hPS/wD0z2NfGlfZf/BwZ/ymG+NP/YT0&#10;v/0z2NfGlBcfh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VZ/wb4f8oePgt/2DdV/&#10;9PN9X8qdf1Wf8G+H/KHj4Lf9g3Vf/TzfUEyPsyvyb/4O9P8Akxn4b/8AZWI//TZfV+slfk3/AMHe&#10;n/JjPw3/AOysR/8ApsvqCT+euiiig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7o/&#10;4Ntv+Ux/wp/69fEH/pjv6+F6+6P+Dbb/AJTH/Cn/AK9fEH/pjv6AP6kKKKKDMKKKKAP5Uv8Ag4M/&#10;5TDfGn/sJ6X/AOmexr40r7L/AODgz/lMN8af+wnpf/pnsa+NKC4/C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qz/AIN8P+UPHwW/7Buq/wDp5vq/lTr+qz/g3w/5Q8fBb/sG6r/6eb6g&#10;mR9mV+Tf/B3p/wAmM/Df/srEf/psvq/WSvyb/wCDvT/kxn4b/wDZWI//AE2X1BJ/PXRRRQ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90f8G23/KY/wCFP/Xr4g/9Md/XwvX3R/wbbf8A&#10;KY/4U/8AXr4g/wDTHf0Af1IUUUUGYUUUUAfypf8ABwZ/ymG+NP8A2E9L/wDTPY18aV9l/wDBwZ/y&#10;mG+NP/YT0v8A9M9jXxpQXH4Qooo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6rP8Ag3w/5Q8fBb/sG6r/&#10;AOnm+r+VOv6rP+DfD/lDx8Fv+wbqv/p5vqCZH2ZX5N/8Hen/ACYz8N/+ysR/+my+r9ZK/Jv/AIO9&#10;P+TGfhv/ANlYj/8ATZfUEn89dFFFB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6Nf&#10;8GtP/KVrTf8AsQ9Z/wDQI6/OWv0a/wCDWn/lK1pv/Yh6z/6BHQKWx/S9RRRQQFFFFAH8ov8AwXv/&#10;AOUvHxs/7GCz/wDTbaV8g19ff8F7/wDlLx8bP+xgs/8A022lfINBcfh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VZ/wb4f8AKHj4Lf8AYN1X/wBPN9X8qdf1Wf8ABvh/yh4+C3/YN1X/&#10;ANPN9QTI+zK/Jv8A4O9P+TGfhv8A9lYj/wDTZfV+slfk3/wd6f8AJjPw3/7KxH/6bL6gk/nroooo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Rr/AINaf+UrWm/9iHrP/oEdfnLX6Nf8&#10;GtP/ACla03/sQ9Z/9AjoFLY/peooooICiiigD+UX/gvf/wApePjZ/wBjBZ/+m20r5Br6+/4L3/8A&#10;KXj42f8AYwWf/pttK+QaC4/C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qz/g3w/5&#10;Q8fBb/sG6r/6eb6v5U6/qs/4N8P+UPHwW/7Buq/+nm+oJkfZlfk3/wAHen/JjPw3/wCysR/+my+r&#10;9ZK/Jv8A4O9P+TGfhv8A9lYj/wDTZfUEn89dFFFB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6Nf8GtP/ACla03/sQ9Z/9Ajr85a/Rr/g1p/5Stab/wBiHrP/AKBHQKWx/S9RRRQQFFFF&#10;AH8ov/Be/wD5S8fGz/sYLP8A9NtpXyDX19/wXv8A+UvHxs/7GCz/APTbaV8g0Fx+E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9Vn/AAb4f8oePgt/2DdV/wDTzfV/KnX9Vn/Bvh/yh4+C&#10;3/YN1X/0831BMj7Mr8m/+DvT/kxn4b/9lYj/APTZfV+slfk3/wAHen/JjPw3/wCysR/+my+oJP56&#10;6KKKD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0a/4Naf+UrWm/8AYh6z/wCgR1+c&#10;tfo1/wAGtP8Ayla03/sQ9Z/9AjoFLY/peooooICiiigD+UX/AIL3/wDKXj42f9jBZ/8ApttK+Qa+&#10;vv8Agvf/AMpePjZ/2MFn/wCm20r5BoLj8IUUU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6rP+DfD/lDx8Fv+wbqv/p5vq/lTr+qz/g3w/wCUPHwW/wCwbqv/AKeb6gmR9mV+Tf8Awd6f8mM/&#10;Df8A7KxH/wCmy+r9ZK/Jv/g70/5MZ+G//ZWI/wD02X1BJ/PXRRRQ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jX/AAa0/wDKVrTf+xD1n/0COvzlr9Gv+DWn/lK1pv8A2Ies/wDoEdAp&#10;bH9L1FFFBAUUUUAfyi/8F7/+UvHxs/7GCz/9NtpXyDX19/wXv/5S8fGz/sYLP/022lfINBcfh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/VZ/wb4f8oePgt/2DdV/9PN9X8qdf1Wf8G+H&#10;/KHj4Lf9g3Vf/TzfUEyPsyvyb/4O9P8Akxn4b/8AZWI//TZfV+slfk3/AMHen/JjPw3/AOysR/8A&#10;psvqCT+euiiig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9Gv+DWn/lK1pv8A2Ies&#10;/wDoEdfnLX6Nf8GtP/KVrTf+xD1n/wBAjoFLY/peooooICiiigD+UX/gvf8A8pePjZ/2MFn/AOm2&#10;0r5Br6+/4L3/APKXj42f9jBZ/wDpttK+QaC4/C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z/g3w/wCUPHwW/wCwbqv/AKeb6v5U6/qs/wCDfD/lDx8Fv+wbqv8A6eb6gmR9mV+Tf/B3&#10;p/yYz8N/+ysR/wDpsvq/WSvyb/4O9P8Akxn4b/8AZWI//TZfUEn89dFFF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Rr/g1p/wCUrWm/9iHrP/oEdfnLX6Nf8GtP/KVrTf8AsQ9Z&#10;/wDQI6BS2P6XqKKKCAooooA/kb/4LFf8pSvjx/2UrUv/AEaa+a6+lP8AgsV/ylK+PH/ZStS/9Gmv&#10;mug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AMnFfRGh/8ABJL/AIKceIvB11470v8AYQ+KB0+z&#10;/wBYtx4RuYbmQYBzFbSKs8wwesaMDQB870VpeMPB3i/4e+KL/wAD+PvCupaHrWlXTW2qaPrFjJbX&#10;VnMpw0UsUgDxuDwVYAjuKz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9Gv8Ag1p/5Stab/2Ies/+gR1+ctfo1/wa0/8AKVrTf+xD1n/0COgUtj+l6iiiggKKKKAP&#10;5G/+CxX/AClK+PH/AGUrUv8A0aa+a6+lP+CxX/KUr48f9lK1L/0aa+a6D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Rr/&#10;AINaf+UrWm/9iHrP/oEdfnLX6Nf8GtP/ACla03/sQ9Z/9AjoFLY/peooooICiiigD+Rv/gsV/wAp&#10;Svjx/wBlK1L/ANGmvmuvpT/gsV/ylK+PH/ZStS/9Gmvmu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Rr/g1p/wCUrWm/9iHrP/oEdfnLX6Nf8GtP/KVr&#10;Tf8AsQ9Z/wDQI6BS2P6XqKKKCAooooA/kb/4LFf8pSvjx/2UrUv/AEaa+a6+lP8AgsV/ylK+PH/Z&#10;StS/9Gmvmug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jX/BrT/wApWtN/7EPWf/QI6/OWv0a/4Naf+UrWm/8AYh6z&#10;/wCgR0Clsf0vUUUUEBRRRQB/I3/wWK/5SlfHj/spWpf+jTXzXX0p/wAFiv8AlKV8eP8AspWpf+jT&#10;XzXQ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6Nf8GtP/KVrTf+xD1n/wBAjr85a/Rr/g1p/wCUrWm/9iHrP/oE&#10;dApbH9L1FFFBAUUUUAfyN/8ABYr/AJSlfHj/ALKVqX/o018119Kf8Fiv+UpXx4/7KVqX/o01810G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6Nf8ABrT/AMpWtN/7EPWf/QI6/OWv0a/4Naf+&#10;UrWm/wDYh6z/AOgR0Clsf0vUUUUEBRRRQB/I3/wWK/5SlfHj/spWpf8Ao018119Kf8Fiv+UpXx4/&#10;7KVqX/o01810G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jX/BrT/wApWtN/&#10;7EPWf/QI6/OWv0a/4Naf+UrWm/8AYh6z/wCgR0Clsf0vUUUUEBRRRQB/I3/wWK/5SlfHj/spWpf+&#10;jTXzXX0p/wAFiv8AlKV8eP8AspWpf+jTXzXQ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o1/wAGtP8Ayla0&#10;3/sQ9Z/9Ajr85a/Rr/g1p/5Stab/ANiHrP8A6BHQKWx/S9RRRQQFFFFAH8jf/BYr/lKV8eP+ylal&#10;/wCjTXzXX0p/wWK/5SlfHj/spWpf+jTXzXQ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o1/wa0/8pWtN/7E&#10;PWf/AECOvzlr9Gv+DWn/AJStab/2Ies/+gR0Clsf0vUUUUEBRRRQB+Pv7Zv/AAa0+Kv2sP2q/H37&#10;Slr+2lp+hx+NvE91qyaPJ4De4azEr7vLMovU34/vbVz6V5l/xBy+Mv8Ao/3TP/Dbyf8AyfX7n0UB&#10;dn4Yf8QcvjL/AKP90z/w28n/AMn0f8QcvjL/AKP90z/w28n/AMn1+59FA7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jX/BrT/yla03&#10;/sQ9Z/8AQI6/OWv0a/4Naf8AlK1pv/Yh6z/6BHQKWx/S9RRRQQFFFFAH8jf/AAWK/wCUpXx4/wCy&#10;lal/6NNfNdfSn/BYr/lKV8eP+ylal/6NNfNdB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6Nf8ABrT/AMpWtN/7EPWf/QI6/OWv0a/4Naf+UrWm/wDYh6z/AOgR0Cls&#10;f0vUUUUEBRRRQB/I3/wWK/5SlfHj/spWpf8Ao018119Kf8FiT/xtJ+PH/ZStS/8ARpr5ro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nooor+nD4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eK6bwLou3/AInVwvzNlbf6d2/p+dYu&#10;haU+s6itrg+WvzTN6LXfQxpFEsUSbVVQFX0AHSvxfxc4t+oYFZPhpfvKqvNrpDt6z6/3U/5kf2J9&#10;E/wp/wBYM8fFuY074fCytRTWk6y15vNUk01/fcWneDQ6iiiv5rP9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2PCn/AC8f8B/rRR4U/wCXj/gP9aK+qy3/&#10;AHKHz/Nn8/cb/wDJUYj/ALc/9IieN0UUV/aR/k4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EE8AUZx1rc8E6J9tuv7UuF/dwt+6B&#10;/if1/D+ePSvHz/OsLw9lNXH4jaC0XWUntFebf3b7I+u4F4NzXj7irDZHl69+tKzla6hBaznLyjG7&#10;89EtWjc8L6H/AGNp6rKv76T5pj7+n4f41qUijaMUtfxXmmZYrOMwq43Eu86jbf6JeSWiXRJH+y/C&#10;3DWV8H8P4bJsuhy0aEVGPd9XJ95Sd5SfWTbCiiivPPf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8Kf8vH/Af60UeFP+Xj/gP9aK+qy3/cofP82fz9xv8A&#10;8lRiP+3P/SInjdFFFf2kf5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ZoAm0+xm1S9jsbcfM7YLdlHqa9AsLOCwtI7O3TCxrhayfBei&#10;ixs/t86/vrheBj7qdh+PX8vStyv5Y8VOLf7czb6hh5Xo0G1ptKezfml8K+bWjP8AT76LvhT/AKl8&#10;K/29mFO2MxsU0mtadHeEfJz0nLy5E0nFhRRRX5Uf1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seFP+Xj/gP9aKPCn/Lx/wAB/rRX1WW/7lD5/mz+&#10;fuN/+SoxH/bn/pETxuiv0a/4hgP+CiH/AEPnwp/8KS//APkGj/iGA/4KIf8AQ+fCn/wpL/8A+Qa/&#10;rb/WXIf+giP3n+U3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wbRX3l/xDo/8FA/+gn8P/wDwpJv/AJGo/wCIdH/goH/0E/h//wCFJN/8jUf2Pmf/AD6Y&#10;f8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xL4U/wCXj/gP9aK+7fDv/BvB+3vZ&#10;ed9r1r4fJu27f+KiuDnr6W1FfRYHA4unhYxlBp6/mz8V4t8SOBcdxBWrUMwpyg+WzT0doRT6d0fu&#10;HRRRX1h/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A7VXudI0q8&#10;l8+80y3mcDAaSFWIH4irFFADVRFUIqAKOAAOlOoooAKKKKACiiigApNi+lLRQBDdafYXyql7ZQzK&#10;vKrNGGx+dFrp1hYqy2NjDCG5YQxhc/lU1FF3sAYB7UUUUAFFFFABRRRQAUUUUAFGAaKKAE2gcgUt&#10;FFABRRRQAUUUUAFFFFABRtHpRRQBVuNF0e7lM93pVtLIeryQKxP4kVYWONFCImFHAA7U6igA2gc4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3D1o3D1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eeKKKAECgDFKo28CiigAooooAKKKKACii&#10;igAooooAKKKKACiiigAooooAKKKKACiiigAooooAKKKKACiiigAooooADyMU0IAc5p1FABRRRQAU&#10;UUUAFFFFABRRRQAUUUUAFFFFABRRRQAUUUUAFFFFABRRRQAUUUUAFFFFABRRRQAUUUUAFFFFABRR&#10;RQAUUUUAFFFFABRRRQAUUUUAFFFFABRRRQAUUUUAFFFFABQVzRRQAjKG4NLRRQAUUUUAFFFFABRR&#10;RQAUUUUAFFFFABRRRQAUUUUAFFFFABRRRQAUUUUAFFFFABRRRQAUUUUAFIVBpaKAAKF6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jlkSKNpZXVEQFmZjgKB3PtQBJRXzp4+/as8MaJrD6f4b0ObxHHExWS6+1C3hY/9MzsYsO2c&#10;AemRXcfBr42+EviU5sLTzdL1lFLNYXRBZ1HUxsOHA9ODwTjHNdc8BiadP2koNL+vmQqkW7JnqdFF&#10;Fch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395;width:54184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" filled="f" stroked="f">
                <v:textbox style="mso-fit-shape-to-text:t">
                  <w:txbxContent>
                    <w:p w14:paraId="13092BDA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>BRITISH JUDO ASSOCIATION</w:t>
                      </w:r>
                    </w:p>
                    <w:p w14:paraId="61E3F534" w14:textId="77777777" w:rsidR="009C3936" w:rsidRPr="009C3936" w:rsidRDefault="00852264" w:rsidP="009C3936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Walsall Campus, University of Wolverhampton, </w:t>
                      </w:r>
                      <w:proofErr w:type="spellStart"/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Gorway</w:t>
                      </w:r>
                      <w:proofErr w:type="spellEnd"/>
                      <w: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Road, Walsall, West Midlands, WS1 3BD </w:t>
                      </w:r>
                    </w:p>
                    <w:p w14:paraId="0142AFC6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T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="00FF7B3E" w:rsidRP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0121 728 6920</w:t>
                      </w:r>
                      <w:r w:rsid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E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bja@britishjudo.org.uk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W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britishjudo.org.uk</w:t>
                      </w:r>
                    </w:p>
                    <w:p w14:paraId="765DF746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</w:pPr>
                      <w:proofErr w:type="gramStart"/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RESPECT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proofErr w:type="gramEnd"/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UNITY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EXCELLENCE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>TRUST</w:t>
                      </w:r>
                      <w:r w:rsidR="00930B99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   </w:t>
                      </w:r>
                      <w:r w:rsidR="00930B99"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="00930B99"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="00930B99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>INTEGRITY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12139;width:756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">
                <v:imagedata r:id="rId5" o:title="" cropbottom="64322f"/>
              </v:shape>
              <v:shape id="Picture 5" o:spid="_x0000_s1029" type="#_x0000_t75" style="position:absolute;left:3983;top:7314;width:1095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">
                <v:imagedata r:id="rId6" o:title=""/>
              </v:shape>
              <v:shape id="Picture 8" o:spid="_x0000_s1030" type="#_x0000_t75" style="position:absolute;left:28473;top:6997;width:6286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">
                <v:imagedata r:id="rId7" o:title=""/>
              </v:shape>
              <v:shape id="Picture 11" o:spid="_x0000_s1031" type="#_x0000_t75" alt="Image result for lottery funded UK sport" style="position:absolute;left:16160;top:7269;width:10376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">
                <v:imagedata r:id="rId8" o:title="Image result for lottery funded UK sport"/>
              </v:shape>
              <v:shape id="Text Box 2" o:spid="_x0000_s1032" type="#_x0000_t202" style="position:absolute;left:3666;top:9999;width:66631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" filled="f" stroked="f">
                <v:textbox style="mso-fit-shape-to-text:t">
                  <w:txbxContent>
                    <w:p w14:paraId="0507970A" w14:textId="77777777" w:rsidR="00FF7B3E" w:rsidRPr="00FF7B3E" w:rsidRDefault="00FF7B3E">
                      <w:pPr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</w:pPr>
                      <w:r w:rsidRPr="00FF7B3E"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045BB" w14:textId="77777777" w:rsidR="00CD0D73" w:rsidRDefault="00CD0D73" w:rsidP="009C3936">
      <w:r>
        <w:separator/>
      </w:r>
    </w:p>
  </w:footnote>
  <w:footnote w:type="continuationSeparator" w:id="0">
    <w:p w14:paraId="2F38A130" w14:textId="77777777" w:rsidR="00CD0D73" w:rsidRDefault="00CD0D73" w:rsidP="009C3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588430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8C14FDE" w14:textId="55AEBC4C" w:rsidR="002D38FA" w:rsidRDefault="002D38FA" w:rsidP="00B7200D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20645589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E78CD76" w14:textId="3A9905D6" w:rsidR="002D38FA" w:rsidRDefault="002D38FA" w:rsidP="00B7200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F4D4C5" w14:textId="77777777" w:rsidR="002D38FA" w:rsidRDefault="002D38FA" w:rsidP="002D38F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2988313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55DC70C" w14:textId="16B98F33" w:rsidR="002D38FA" w:rsidRDefault="002D38FA" w:rsidP="002D38F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3467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DA790A" w14:textId="7E3EB3D8" w:rsidR="009C3936" w:rsidRDefault="00FF7B3E" w:rsidP="002D38FA">
    <w:pPr>
      <w:pStyle w:val="Header"/>
      <w:ind w:right="360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B673CAA" wp14:editId="028F0C92">
          <wp:simplePos x="0" y="0"/>
          <wp:positionH relativeFrom="column">
            <wp:posOffset>-945931</wp:posOffset>
          </wp:positionH>
          <wp:positionV relativeFrom="paragraph">
            <wp:posOffset>-439705</wp:posOffset>
          </wp:positionV>
          <wp:extent cx="7683062" cy="313690"/>
          <wp:effectExtent l="0" t="0" r="635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JA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/>
                </pic:blipFill>
                <pic:spPr bwMode="auto">
                  <a:xfrm>
                    <a:off x="0" y="0"/>
                    <a:ext cx="7689169" cy="3139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44E1E31A" wp14:editId="28D240C7">
          <wp:simplePos x="0" y="0"/>
          <wp:positionH relativeFrom="column">
            <wp:posOffset>5173345</wp:posOffset>
          </wp:positionH>
          <wp:positionV relativeFrom="paragraph">
            <wp:posOffset>121276</wp:posOffset>
          </wp:positionV>
          <wp:extent cx="927735" cy="1240790"/>
          <wp:effectExtent l="0" t="0" r="571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JA Logo Vertical Colo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124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E9B">
      <w:t xml:space="preserve">                                                                   </w:t>
    </w:r>
  </w:p>
  <w:p w14:paraId="43625391" w14:textId="77777777" w:rsidR="00E46E9B" w:rsidRDefault="00E46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02CE3"/>
    <w:multiLevelType w:val="hybridMultilevel"/>
    <w:tmpl w:val="034A6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9B"/>
    <w:rsid w:val="00192115"/>
    <w:rsid w:val="00231CF2"/>
    <w:rsid w:val="002D38FA"/>
    <w:rsid w:val="003A1CCA"/>
    <w:rsid w:val="0041797B"/>
    <w:rsid w:val="00417E35"/>
    <w:rsid w:val="00437010"/>
    <w:rsid w:val="00634672"/>
    <w:rsid w:val="008508A2"/>
    <w:rsid w:val="00852264"/>
    <w:rsid w:val="00884E59"/>
    <w:rsid w:val="00930B99"/>
    <w:rsid w:val="00937539"/>
    <w:rsid w:val="009C3936"/>
    <w:rsid w:val="00A26261"/>
    <w:rsid w:val="00AF54C5"/>
    <w:rsid w:val="00B330E7"/>
    <w:rsid w:val="00C43E6C"/>
    <w:rsid w:val="00CD0D73"/>
    <w:rsid w:val="00D21C08"/>
    <w:rsid w:val="00D2312F"/>
    <w:rsid w:val="00D70983"/>
    <w:rsid w:val="00DD7C03"/>
    <w:rsid w:val="00DE326A"/>
    <w:rsid w:val="00DF4D73"/>
    <w:rsid w:val="00E46E9B"/>
    <w:rsid w:val="00F140B2"/>
    <w:rsid w:val="00F52A1F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364A3"/>
  <w15:chartTrackingRefBased/>
  <w15:docId w15:val="{95F18CE1-2B71-4F3F-8DEE-875B3A84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E9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9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9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39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93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B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B3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4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2D38FA"/>
  </w:style>
  <w:style w:type="character" w:styleId="Hyperlink">
    <w:name w:val="Hyperlink"/>
    <w:basedOn w:val="DefaultParagraphFont"/>
    <w:uiPriority w:val="99"/>
    <w:unhideWhenUsed/>
    <w:rsid w:val="00DE326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britishjudo.org.uk/the-british-judo-association/safeguarding-new/disclosure-and-barring-service/dbs-update-service-consent-for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STANDARD%20LETTERS,%20FORMS,%20TEMPLATES,%20LABELS%20&amp;%20PRO-FORMAS\2022%20BJA%20Brand%20guidelines\January%202022%20BJA%20Letterhead%20-%20Head%20Off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1" ma:contentTypeDescription="Create a new document." ma:contentTypeScope="" ma:versionID="9d881eb626cfbd07a39a686c2c30171c">
  <xsd:schema xmlns:xsd="http://www.w3.org/2001/XMLSchema" xmlns:xs="http://www.w3.org/2001/XMLSchema" xmlns:p="http://schemas.microsoft.com/office/2006/metadata/properties" xmlns:ns2="4d32b655-04a3-404a-93d3-4c864a7ceae8" targetNamespace="http://schemas.microsoft.com/office/2006/metadata/properties" ma:root="true" ma:fieldsID="b240f12453181c679e61d47eca857854" ns2:_="">
    <xsd:import namespace="4d32b655-04a3-404a-93d3-4c864a7cea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411E44-8541-4B65-A27D-ECABD9169E1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d32b655-04a3-404a-93d3-4c864a7ceae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F8895F2-F346-4EA3-9B7F-91E06FC65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7CCD6C-4CD3-4220-996A-F12C6E9D9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January 2022 BJA Letterhead - Head Office</Template>
  <TotalTime>44</TotalTime>
  <Pages>3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Dain</dc:creator>
  <cp:keywords/>
  <dc:description/>
  <cp:lastModifiedBy>Marina Dain</cp:lastModifiedBy>
  <cp:revision>6</cp:revision>
  <cp:lastPrinted>2018-06-08T09:13:00Z</cp:lastPrinted>
  <dcterms:created xsi:type="dcterms:W3CDTF">2023-05-09T13:33:00Z</dcterms:created>
  <dcterms:modified xsi:type="dcterms:W3CDTF">2024-06-12T14:29:00Z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0x010100072DA05FA7E7BA4B855969A98185E50C</vt:lpwstr>
  </property>
</Properties>
</file>